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0BF" w:rsidRDefault="006670BF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.3pt;margin-top:.3pt;width:147.75pt;height:182.85pt;z-index:251652096;visibility:visible" wrapcoords="-110 0 -110 21511 21600 21511 21600 0 -110 0">
            <v:imagedata r:id="rId5" o:title=""/>
            <w10:wrap type="through"/>
          </v:shape>
        </w:pict>
      </w:r>
      <w:r w:rsidRPr="00915623"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Романова Елена Антоновна</w:t>
      </w:r>
      <w:r w:rsidRPr="00946A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670BF" w:rsidRPr="00915623" w:rsidRDefault="006670BF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A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Работает в КУ ХМАО-Югры «Урайский специализированный Дом ребен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ка» с 01.02.1989 г.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1710F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воспитатель.</w:t>
      </w:r>
      <w:r w:rsidRPr="00946A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870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Квалификационная категория: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Высшая.</w:t>
      </w:r>
    </w:p>
    <w:p w:rsidR="006670BF" w:rsidRPr="006D680B" w:rsidRDefault="006670BF" w:rsidP="00E310A3">
      <w:pPr>
        <w:rPr>
          <w:rFonts w:ascii="Times New Roman" w:hAnsi="Times New Roman" w:cs="Times New Roman"/>
          <w:color w:val="532F15"/>
          <w:sz w:val="28"/>
          <w:szCs w:val="28"/>
          <w:lang w:eastAsia="ru-RU"/>
        </w:rPr>
      </w:pPr>
      <w:r w:rsidRPr="00946A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Образование: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Высшее – профессиональное</w:t>
      </w:r>
    </w:p>
    <w:p w:rsidR="006670BF" w:rsidRPr="00C77E5F" w:rsidRDefault="006670BF" w:rsidP="00C77E5F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77E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учебное заведение окончил, год:</w:t>
      </w:r>
    </w:p>
    <w:p w:rsidR="006670BF" w:rsidRPr="0028707B" w:rsidRDefault="006670BF" w:rsidP="00E310A3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«Челябинский государственный педагогический университет» по </w:t>
      </w:r>
      <w:r w:rsidRPr="003E60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специальности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«Педагогика и методика дошкольного»,  </w:t>
      </w:r>
      <w:r w:rsidRPr="003E60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квалификация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– организатор – методист дошкольного образования.  2012 г ОК № 73136</w:t>
      </w:r>
    </w:p>
    <w:p w:rsidR="006670BF" w:rsidRDefault="006670BF" w:rsidP="00E310A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49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Стаж педагогической работы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28 лет</w:t>
      </w:r>
    </w:p>
    <w:p w:rsidR="006670BF" w:rsidRPr="0028707B" w:rsidRDefault="006670BF" w:rsidP="00E310A3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Стаж </w:t>
      </w:r>
      <w:r w:rsidRPr="00A249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данном учреждении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29лет</w:t>
      </w:r>
    </w:p>
    <w:p w:rsidR="006670BF" w:rsidRPr="0028707B" w:rsidRDefault="006670BF" w:rsidP="00E310A3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Общий стаж: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34 года</w:t>
      </w:r>
      <w:r w:rsidRPr="00A249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8707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 </w:t>
      </w:r>
      <w:r w:rsidRPr="00A249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повышении квалификации:</w:t>
      </w:r>
    </w:p>
    <w:p w:rsidR="006670BF" w:rsidRDefault="006670BF" w:rsidP="003C7DD4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C7D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 год - Курсы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«Эффективное использование сервисов электронного правительства» в объеме 24 часа в рамках мероприятий целевой программы ХМАО-Югры.</w:t>
      </w:r>
    </w:p>
    <w:p w:rsidR="006670BF" w:rsidRPr="0028707B" w:rsidRDefault="006670BF" w:rsidP="003C7DD4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7D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2014 год - Курсы по теме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«Коррекционно-развивающие технологии в планировании занятий воспитателя Дома ребенка» в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объеме 72 часа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 Дополнительное профессиональное соответствует профилю профессиональной деятельности и стратегическим ориентирам развития образования в ХМАО-Югры.</w:t>
      </w:r>
    </w:p>
    <w:p w:rsidR="006670BF" w:rsidRPr="0028707B" w:rsidRDefault="006670BF" w:rsidP="007045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2015 год – Курсы </w:t>
      </w:r>
      <w:r w:rsidRPr="003C7D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теме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«Психодидактическое проектирование процесса обучения и воспитания в условиях реализации ФГОС  в объеме 72часа.</w:t>
      </w:r>
    </w:p>
    <w:p w:rsidR="006670BF" w:rsidRPr="0028707B" w:rsidRDefault="006670BF" w:rsidP="003C7DD4">
      <w:pPr>
        <w:pStyle w:val="ListParagrap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(по уровням образования и предметным областям)»</w:t>
      </w:r>
    </w:p>
    <w:p w:rsidR="006670BF" w:rsidRPr="0028707B" w:rsidRDefault="006670BF" w:rsidP="003C7D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7D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28707B" w:rsidRDefault="006670BF" w:rsidP="003C7D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</w:t>
      </w:r>
      <w:r w:rsidRPr="003C7D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теме </w:t>
      </w:r>
      <w:r w:rsidRPr="0028707B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Default="006670BF" w:rsidP="003C7DD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70BF" w:rsidRDefault="006670BF" w:rsidP="00C77E5F">
      <w:pPr>
        <w:spacing w:after="120"/>
        <w:outlineLvl w:val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77E5F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Персональная страничка</w:t>
      </w:r>
      <w:r w:rsidRPr="00C77E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6" w:history="1">
        <w:r w:rsidRPr="00CB4DA7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https://nsportal.ru/lena67</w:t>
        </w:r>
      </w:hyperlink>
    </w:p>
    <w:p w:rsidR="006670BF" w:rsidRPr="00C77E5F" w:rsidRDefault="006670BF" w:rsidP="00C77E5F">
      <w:pPr>
        <w:spacing w:after="120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C77E5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70BF" w:rsidRDefault="006670BF" w:rsidP="00E310A3">
      <w:pPr>
        <w:rPr>
          <w:color w:val="000000"/>
        </w:rPr>
      </w:pPr>
    </w:p>
    <w:p w:rsidR="006670BF" w:rsidRDefault="006670BF" w:rsidP="00E310A3">
      <w:pPr>
        <w:rPr>
          <w:color w:val="000000"/>
        </w:rPr>
      </w:pPr>
    </w:p>
    <w:p w:rsidR="006670BF" w:rsidRDefault="006670BF" w:rsidP="00E310A3">
      <w:pPr>
        <w:rPr>
          <w:color w:val="000000"/>
        </w:rPr>
      </w:pPr>
    </w:p>
    <w:p w:rsidR="006670BF" w:rsidRDefault="006670BF" w:rsidP="00E310A3">
      <w:pPr>
        <w:rPr>
          <w:color w:val="000000"/>
        </w:rPr>
      </w:pPr>
    </w:p>
    <w:p w:rsidR="006670BF" w:rsidRDefault="006670BF" w:rsidP="00E310A3">
      <w:pPr>
        <w:rPr>
          <w:color w:val="000000"/>
        </w:rPr>
      </w:pP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17455877"/>
      <w:r>
        <w:rPr>
          <w:noProof/>
          <w:lang w:eastAsia="ru-RU"/>
        </w:rPr>
        <w:pict>
          <v:shape id="Рисунок 2" o:spid="_x0000_s1027" type="#_x0000_t75" style="position:absolute;margin-left:-.3pt;margin-top:.3pt;width:147.75pt;height:175.6pt;z-index:251653120;visibility:visible" wrapcoords="-110 0 -110 21508 21600 21508 21600 0 -110 0">
            <v:imagedata r:id="rId7" o:title=""/>
            <w10:wrap type="through"/>
          </v:shape>
        </w:pict>
      </w:r>
      <w:r w:rsidRPr="00915623"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Балдина Любовь Геннадьевна</w:t>
      </w:r>
      <w:r w:rsidRPr="0091562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Работает в КУ ХМАО-Югры «Урайский специализированный Дом ребенка»  с 01.07.1988г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Категория: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Образование: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Среднее - специальное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Какое учебное заведение окончил, год:</w:t>
      </w: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«Тюменский педагогический колледж №1», в 2008году по специальности: «Дошкольное образование», квалификация: «Воспитатель детей дошкольного возраста».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Стаж педагогической работы: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21 год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Стаж работы в данном учреждении: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29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Общий стаж: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39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Данные о повышении квалификации:</w:t>
      </w:r>
    </w:p>
    <w:p w:rsidR="006670BF" w:rsidRPr="00915623" w:rsidRDefault="006670BF" w:rsidP="00915623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2014 год -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«Коррекционно-развивающие технологии в планировании занятий воспитателя Дома ребенка» в объеме 72 часа. Дополнительное профессиональное соответствует профилю профессиональной деятельности и стратегическим ориентирам развития образования в ХМАО-Югры.</w:t>
      </w:r>
    </w:p>
    <w:p w:rsidR="006670BF" w:rsidRPr="00915623" w:rsidRDefault="006670BF" w:rsidP="00915623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2015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«Психодидактическое проектирование процесса обучения и воспитания в условиях реализации ФГОС  в объеме 72часа.</w:t>
      </w:r>
    </w:p>
    <w:p w:rsidR="006670BF" w:rsidRPr="00915623" w:rsidRDefault="006670BF" w:rsidP="00915623">
      <w:pPr>
        <w:ind w:left="720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(по уровням образования и предметным областям)»</w:t>
      </w:r>
    </w:p>
    <w:p w:rsidR="006670BF" w:rsidRPr="00915623" w:rsidRDefault="006670BF" w:rsidP="00915623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915623" w:rsidRDefault="006670BF" w:rsidP="00915623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70BF" w:rsidRDefault="006670BF" w:rsidP="00915623">
      <w:pPr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</w:pPr>
      <w:r w:rsidRPr="00915623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Персональная страничка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8" w:history="1">
        <w:r w:rsidRPr="00915623">
          <w:rPr>
            <w:rFonts w:ascii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https://nsportal.ru/baldina-lyubov-gennadevna</w:t>
        </w:r>
      </w:hyperlink>
    </w:p>
    <w:p w:rsidR="006670BF" w:rsidRDefault="006670BF" w:rsidP="00915623">
      <w:pPr>
        <w:rPr>
          <w:color w:val="000000"/>
        </w:rPr>
      </w:pPr>
    </w:p>
    <w:bookmarkEnd w:id="0"/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Hlk517458831"/>
      <w:r>
        <w:rPr>
          <w:noProof/>
          <w:lang w:eastAsia="ru-RU"/>
        </w:rPr>
        <w:pict>
          <v:shape id="Рисунок 5" o:spid="_x0000_s1028" type="#_x0000_t75" style="position:absolute;margin-left:-.3pt;margin-top:.3pt;width:134.95pt;height:179.9pt;z-index:251654144;visibility:visible" wrapcoords="-120 0 -120 21510 21600 21510 21600 0 -120 0">
            <v:imagedata r:id="rId9" o:title=""/>
            <w10:wrap type="through"/>
          </v:shape>
        </w:pict>
      </w:r>
      <w:r w:rsidRPr="000E1094"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Черноскутова Юлия Владимировна</w:t>
      </w:r>
      <w:r w:rsidRPr="0091562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03E6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Датарождения: 19.08.1986г.</w:t>
      </w:r>
      <w:r w:rsidRPr="00403E6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Работает в КУ ХМАО-Югры «Урайский специализированный Дом ребенка»  с 01.0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2005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Категория: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без категории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Образование: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Высшее-профессиональное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Какое учебное заведение окончил, год:</w:t>
      </w:r>
    </w:p>
    <w:p w:rsidR="006670BF" w:rsidRDefault="006670BF" w:rsidP="00915623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ФГБОУ ВПО «Челябинский государственный педагогический университет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18 июня 2015года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специальности: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Педагогическое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образование», квалификация: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Бакалавр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6670BF" w:rsidRDefault="006670BF" w:rsidP="00915623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Диплом о профессиональной подготовке ОУДПО « Институт новых технологий в образовании», 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2016 год, по программе «Логопедия»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Диплом о профессиональной подготовке ОУДПО « Институт новых технологий в образовании», 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2016 год, по программе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Дефектология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Стаж педагогической работы: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Стаж работы в данном учреждении: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Общий стаж: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Данные о повышении квалификации:</w:t>
      </w:r>
    </w:p>
    <w:p w:rsidR="006670BF" w:rsidRPr="00915623" w:rsidRDefault="006670BF" w:rsidP="00915623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915623" w:rsidRDefault="006670BF" w:rsidP="00915623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915623" w:rsidRDefault="006670BF" w:rsidP="00915623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70BF" w:rsidRDefault="006670BF" w:rsidP="00915623">
      <w:pPr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</w:pPr>
      <w:r w:rsidRPr="00915623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Персональная </w:t>
      </w:r>
      <w: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страничка: </w:t>
      </w:r>
      <w:r w:rsidRPr="001B3635"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  <w:t>https://nsportal.ru/chernoskutova-yuliya-vladimirovna</w:t>
      </w:r>
    </w:p>
    <w:p w:rsidR="006670BF" w:rsidRDefault="006670BF" w:rsidP="00915623">
      <w:pPr>
        <w:rPr>
          <w:color w:val="000000"/>
        </w:rPr>
      </w:pPr>
    </w:p>
    <w:bookmarkEnd w:id="1"/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403E61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9" type="#_x0000_t75" style="position:absolute;margin-left:-.3pt;margin-top:.3pt;width:148.4pt;height:150pt;z-index:251655168;visibility:visible" wrapcoords="-109 0 -109 21492 21600 21492 21600 0 -109 0">
            <v:imagedata r:id="rId10" o:title=""/>
            <w10:wrap type="through"/>
          </v:shape>
        </w:pic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Сидоренко Галина </w:t>
      </w:r>
      <w:r w:rsidRPr="000E1094"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Владимировна</w:t>
      </w:r>
      <w:r w:rsidRPr="0091562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670BF" w:rsidRPr="00915623" w:rsidRDefault="006670BF" w:rsidP="00403E6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03E6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Датарождения: 19.08.1986г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Работает в КУ ХМАО-Югры «Урайский специализированный Дом ребенка»  с 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2005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Категория: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без категории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Образование: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Высшее-профессиональное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Какое учебное заведение окончил, год:</w:t>
      </w:r>
    </w:p>
    <w:p w:rsidR="006670BF" w:rsidRDefault="006670BF" w:rsidP="001B3635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ФГБОУ ВПО «Челябинский государственный педагогический университет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18 июня 2015года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специальности: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Педагогическое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образование», квалификация: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Бакалавр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6670BF" w:rsidRDefault="006670BF" w:rsidP="001B3635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Диплом о профессиональной подготовке ОУДПО « Институт новых технологий в образовании», 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2016 год, по программе «Логопедия»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6670BF" w:rsidRPr="00915623" w:rsidRDefault="006670BF" w:rsidP="001B363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Диплом о профессиональной подготовке ОУДПО « Институт новых технологий в образовании», 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2016 год, по программе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Дефектология</w:t>
      </w:r>
      <w:r w:rsidRPr="003B3EE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Стаж педагогической работы: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Стаж работы в данном учреждении: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Общий стаж: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13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Данные о повышении квалификации:</w:t>
      </w:r>
    </w:p>
    <w:p w:rsidR="006670BF" w:rsidRPr="00915623" w:rsidRDefault="006670BF" w:rsidP="001B3635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915623" w:rsidRDefault="006670BF" w:rsidP="001B3635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915623" w:rsidRDefault="006670BF" w:rsidP="00822641">
      <w:pPr>
        <w:tabs>
          <w:tab w:val="left" w:pos="6345"/>
        </w:tabs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670BF" w:rsidRDefault="006670BF" w:rsidP="001B3635">
      <w:pP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Персональная страничка</w:t>
      </w:r>
      <w: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hyperlink r:id="rId11" w:history="1">
        <w:r w:rsidRPr="006D0E9D">
          <w:rPr>
            <w:rStyle w:val="Hyperlink"/>
            <w:rFonts w:ascii="Times New Roman" w:hAnsi="Times New Roman" w:cs="Times New Roman"/>
            <w:kern w:val="36"/>
            <w:sz w:val="28"/>
            <w:szCs w:val="28"/>
            <w:lang w:eastAsia="ru-RU"/>
          </w:rPr>
          <w:t>https://nsportal.ru/galina-vladimirovna-sidorenko</w:t>
        </w:r>
      </w:hyperlink>
    </w:p>
    <w:p w:rsidR="006670BF" w:rsidRDefault="006670BF" w:rsidP="001B3635">
      <w:pPr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</w:pPr>
    </w:p>
    <w:p w:rsidR="006670BF" w:rsidRDefault="006670BF" w:rsidP="001B3635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Pr="00915623" w:rsidRDefault="006670BF" w:rsidP="0082264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margin-left:-.3pt;margin-top:.3pt;width:144.3pt;height:133.1pt;z-index:251656192">
            <v:imagedata r:id="rId12" o:title=""/>
            <w10:wrap type="square"/>
          </v:shape>
        </w:pic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Фадина Анастасия В</w:t>
      </w:r>
      <w:r w:rsidRPr="000E1094">
        <w:rPr>
          <w:rFonts w:ascii="Times New Roman" w:hAnsi="Times New Roman" w:cs="Times New Roman"/>
          <w:b/>
          <w:bCs/>
          <w:color w:val="000000"/>
          <w:sz w:val="48"/>
          <w:szCs w:val="48"/>
          <w:lang w:eastAsia="ru-RU"/>
        </w:rPr>
        <w:t>ладимировна</w:t>
      </w:r>
      <w:r w:rsidRPr="0091562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Работает в КУ ХМАО-Югры «Урайский специализированный Дом ребенка»  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2006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Категория: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без категории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Образование: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Высшее-профессиональное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Какое учебное заведение окончил, год:</w:t>
      </w:r>
    </w:p>
    <w:p w:rsidR="006670BF" w:rsidRDefault="006670BF" w:rsidP="00822641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ФГБОУ ВПО «Челябинский государственный педагогический университет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18 июня 2015года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специальности: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Педагогическое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образование», квалификация: «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Бакалавр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6670BF" w:rsidRPr="00915623" w:rsidRDefault="006670BF" w:rsidP="0082264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Стаж педагогической работы: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Стаж работы в данном учреждении: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Общий стаж: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14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лет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Данные о повышении квалификации:</w:t>
      </w:r>
    </w:p>
    <w:p w:rsidR="006670BF" w:rsidRPr="00915623" w:rsidRDefault="006670BF" w:rsidP="00822641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915623" w:rsidRDefault="006670BF" w:rsidP="00822641">
      <w:pPr>
        <w:tabs>
          <w:tab w:val="left" w:pos="6345"/>
        </w:tabs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670BF" w:rsidRDefault="006670BF" w:rsidP="00822641">
      <w:pP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Персональная страничка</w:t>
      </w:r>
      <w: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hyperlink r:id="rId13" w:history="1">
        <w:r w:rsidRPr="006D0E9D">
          <w:rPr>
            <w:rStyle w:val="Hyperlink"/>
            <w:rFonts w:ascii="Times New Roman" w:hAnsi="Times New Roman" w:cs="Times New Roman"/>
            <w:kern w:val="36"/>
            <w:sz w:val="28"/>
            <w:szCs w:val="28"/>
            <w:lang w:eastAsia="ru-RU"/>
          </w:rPr>
          <w:t>https://nsportal.ru/anastasiya-vladimirovna-fadina</w:t>
        </w:r>
      </w:hyperlink>
    </w:p>
    <w:p w:rsidR="006670BF" w:rsidRDefault="006670BF" w:rsidP="00822641">
      <w:pP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6670BF" w:rsidRDefault="006670BF" w:rsidP="00822641">
      <w:pPr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6670BF" w:rsidRDefault="006670BF" w:rsidP="00822641">
      <w:pPr>
        <w:rPr>
          <w:rFonts w:ascii="Times New Roman" w:hAnsi="Times New Roman" w:cs="Times New Roman"/>
          <w:color w:val="0563C1"/>
          <w:sz w:val="28"/>
          <w:szCs w:val="28"/>
          <w:u w:val="single"/>
          <w:lang w:eastAsia="ru-RU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Pr="00172004" w:rsidRDefault="006670BF" w:rsidP="00172004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pict>
          <v:shape id="_x0000_s1031" type="#_x0000_t75" alt="Описание: E:\Documents and Settings\User\Мои документы\Мои рисунки\img289.jpg" style="position:absolute;margin-left:-.3pt;margin-top:0;width:135.3pt;height:129.55pt;z-index:251657216;visibility:visible">
            <v:imagedata r:id="rId14" o:title="" croptop="7978f" cropbottom="10856f" cropleft="2695f"/>
            <w10:wrap type="square"/>
          </v:shape>
        </w:pict>
      </w:r>
      <w:r w:rsidRPr="00172004">
        <w:rPr>
          <w:rFonts w:ascii="Times New Roman" w:hAnsi="Times New Roman" w:cs="Times New Roman"/>
          <w:b/>
          <w:bCs/>
          <w:noProof/>
          <w:sz w:val="48"/>
          <w:szCs w:val="48"/>
        </w:rPr>
        <w:t>Мустафина</w:t>
      </w:r>
      <w:r w:rsidRPr="00172004">
        <w:rPr>
          <w:rFonts w:ascii="Times New Roman" w:hAnsi="Times New Roman" w:cs="Times New Roman"/>
          <w:b/>
          <w:bCs/>
          <w:sz w:val="48"/>
          <w:szCs w:val="48"/>
        </w:rPr>
        <w:t xml:space="preserve"> Дамира</w:t>
      </w:r>
      <w:r w:rsidRPr="00172004">
        <w:rPr>
          <w:rFonts w:ascii="Times New Roman" w:hAnsi="Times New Roman" w:cs="Times New Roman"/>
          <w:b/>
          <w:bCs/>
          <w:sz w:val="48"/>
          <w:szCs w:val="48"/>
        </w:rPr>
        <w:tab/>
      </w:r>
    </w:p>
    <w:p w:rsidR="006670BF" w:rsidRDefault="006670BF" w:rsidP="00172004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172004">
        <w:rPr>
          <w:rFonts w:ascii="Times New Roman" w:hAnsi="Times New Roman" w:cs="Times New Roman"/>
          <w:b/>
          <w:bCs/>
          <w:sz w:val="48"/>
          <w:szCs w:val="48"/>
        </w:rPr>
        <w:t>Хашимовна</w:t>
      </w:r>
    </w:p>
    <w:p w:rsidR="006670BF" w:rsidRPr="00172004" w:rsidRDefault="006670BF" w:rsidP="00172004">
      <w:pPr>
        <w:rPr>
          <w:b/>
          <w:bCs/>
          <w:sz w:val="36"/>
          <w:szCs w:val="36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Работает в КУ ХМАО-Югры «Урайский специализированный Дом ребенка»  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2006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6670BF" w:rsidRPr="00172004" w:rsidRDefault="006670BF" w:rsidP="0017200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 xml:space="preserve">Должность: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оспитатель</w:t>
      </w:r>
    </w:p>
    <w:p w:rsidR="006670BF" w:rsidRPr="00172004" w:rsidRDefault="006670BF" w:rsidP="00172004">
      <w:pPr>
        <w:rPr>
          <w:rFonts w:ascii="Times New Roman" w:hAnsi="Times New Roman" w:cs="Times New Roman"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первая</w:t>
      </w:r>
    </w:p>
    <w:p w:rsidR="006670BF" w:rsidRPr="00172004" w:rsidRDefault="006670BF" w:rsidP="0017200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Высшее – профессиональное</w:t>
      </w:r>
    </w:p>
    <w:p w:rsidR="006670BF" w:rsidRPr="00172004" w:rsidRDefault="006670BF" w:rsidP="00172004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учебное заведение окончил, год:</w:t>
      </w:r>
      <w:r w:rsidRPr="00172004">
        <w:rPr>
          <w:rFonts w:ascii="Times New Roman" w:hAnsi="Times New Roman" w:cs="Times New Roman"/>
          <w:sz w:val="28"/>
          <w:szCs w:val="28"/>
        </w:rPr>
        <w:t xml:space="preserve">  «Челябинский государственный педагогический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в 2011 году: 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по специальности «Социальная педагогика», квалификация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 xml:space="preserve"> «Социальный педагог»                                                                        </w:t>
      </w:r>
    </w:p>
    <w:p w:rsidR="006670BF" w:rsidRPr="00172004" w:rsidRDefault="006670BF" w:rsidP="00172004">
      <w:pPr>
        <w:rPr>
          <w:rFonts w:ascii="Times New Roman" w:hAnsi="Times New Roman" w:cs="Times New Roman"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педагогической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3 года</w:t>
      </w:r>
    </w:p>
    <w:p w:rsidR="006670BF" w:rsidRDefault="006670BF" w:rsidP="0017200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работы в</w:t>
      </w:r>
      <w:r>
        <w:rPr>
          <w:rFonts w:ascii="Times New Roman" w:hAnsi="Times New Roman" w:cs="Times New Roman"/>
          <w:sz w:val="28"/>
          <w:szCs w:val="28"/>
        </w:rPr>
        <w:t xml:space="preserve"> данном учреждении</w:t>
      </w:r>
      <w:r w:rsidRPr="00172004">
        <w:rPr>
          <w:rFonts w:ascii="Times New Roman" w:hAnsi="Times New Roman" w:cs="Times New Roman"/>
          <w:sz w:val="28"/>
          <w:szCs w:val="28"/>
        </w:rPr>
        <w:t xml:space="preserve">: </w:t>
      </w:r>
      <w:r w:rsidRPr="00172004">
        <w:rPr>
          <w:rFonts w:ascii="Times New Roman" w:hAnsi="Times New Roman" w:cs="Times New Roman"/>
          <w:i/>
          <w:iCs/>
          <w:sz w:val="28"/>
          <w:szCs w:val="28"/>
        </w:rPr>
        <w:t>13 лет</w:t>
      </w:r>
    </w:p>
    <w:p w:rsidR="006670BF" w:rsidRDefault="006670BF" w:rsidP="0017200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стаж: </w:t>
      </w:r>
      <w:r w:rsidRPr="00041244">
        <w:rPr>
          <w:rFonts w:ascii="Times New Roman" w:hAnsi="Times New Roman" w:cs="Times New Roman"/>
          <w:i/>
          <w:iCs/>
          <w:sz w:val="28"/>
          <w:szCs w:val="28"/>
        </w:rPr>
        <w:t>20 лет</w:t>
      </w:r>
    </w:p>
    <w:p w:rsidR="006670BF" w:rsidRPr="00915623" w:rsidRDefault="006670BF" w:rsidP="0004124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 о повышении квалификации:</w:t>
      </w:r>
    </w:p>
    <w:p w:rsidR="006670BF" w:rsidRPr="00915623" w:rsidRDefault="006670BF" w:rsidP="00041244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915623" w:rsidRDefault="006670BF" w:rsidP="00041244">
      <w:pPr>
        <w:numPr>
          <w:ilvl w:val="0"/>
          <w:numId w:val="6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915623" w:rsidRDefault="006670BF" w:rsidP="00041244">
      <w:pPr>
        <w:tabs>
          <w:tab w:val="left" w:pos="6345"/>
        </w:tabs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670BF" w:rsidRDefault="006670BF" w:rsidP="001720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1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Персональная страничка: </w:t>
      </w:r>
      <w:hyperlink r:id="rId15" w:history="1">
        <w:r w:rsidRPr="006D0E9D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https://nsportal.ru/mustafina-damira-hashimovna</w:t>
        </w:r>
      </w:hyperlink>
    </w:p>
    <w:p w:rsidR="006670BF" w:rsidRPr="00041244" w:rsidRDefault="006670BF" w:rsidP="001720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70BF" w:rsidRDefault="006670BF" w:rsidP="00172004">
      <w:pPr>
        <w:jc w:val="center"/>
        <w:rPr>
          <w:sz w:val="32"/>
          <w:szCs w:val="32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915623">
      <w:pPr>
        <w:rPr>
          <w:color w:val="000000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margin-left:0;margin-top:10.9pt;width:126pt;height:153pt;z-index:-251655168;visibility:visible">
            <v:imagedata r:id="rId16" o:title=""/>
            <w10:wrap type="square"/>
          </v:shape>
        </w:pict>
      </w:r>
    </w:p>
    <w:p w:rsidR="006670BF" w:rsidRDefault="006670BF" w:rsidP="006A6B8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305E12">
        <w:rPr>
          <w:rFonts w:ascii="Times New Roman" w:hAnsi="Times New Roman" w:cs="Times New Roman"/>
          <w:b/>
          <w:bCs/>
          <w:sz w:val="48"/>
          <w:szCs w:val="48"/>
        </w:rPr>
        <w:t>Мелешко Людмила                                                                                       Николаевна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Работает в КУ ХМАО-Югры «Урайский специализированный Дом ребенка»  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2007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  <w:r w:rsidRPr="004A04F6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</w:p>
    <w:p w:rsidR="006670BF" w:rsidRDefault="006670BF" w:rsidP="006A6B8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A04F6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первая</w:t>
      </w:r>
    </w:p>
    <w:p w:rsidR="006670BF" w:rsidRPr="00305E12" w:rsidRDefault="006670BF" w:rsidP="006A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средне - специальное</w:t>
      </w:r>
    </w:p>
    <w:p w:rsidR="006670BF" w:rsidRPr="00305E12" w:rsidRDefault="006670BF" w:rsidP="006A6B8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учебное заведение окончил, год: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A04F6">
        <w:rPr>
          <w:rFonts w:ascii="Times New Roman" w:hAnsi="Times New Roman" w:cs="Times New Roman"/>
          <w:sz w:val="28"/>
          <w:szCs w:val="28"/>
        </w:rPr>
        <w:t>Тюменский педагогический колледж № 1</w:t>
      </w:r>
      <w:r>
        <w:rPr>
          <w:rFonts w:ascii="Times New Roman" w:hAnsi="Times New Roman" w:cs="Times New Roman"/>
          <w:sz w:val="28"/>
          <w:szCs w:val="28"/>
        </w:rPr>
        <w:t xml:space="preserve">» в 2005 году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 xml:space="preserve">по специальности : «Дошкольное образование», квалификация: «Воспитатель детей дошкольного возраста,  воспитатель дошкольных учреждений </w:t>
      </w:r>
    </w:p>
    <w:p w:rsidR="006670BF" w:rsidRDefault="006670BF" w:rsidP="006A6B8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05E12">
        <w:rPr>
          <w:rFonts w:ascii="Times New Roman" w:hAnsi="Times New Roman" w:cs="Times New Roman"/>
          <w:i/>
          <w:iCs/>
          <w:sz w:val="28"/>
          <w:szCs w:val="28"/>
        </w:rPr>
        <w:t>для детей с недостатками умственного развития»</w:t>
      </w:r>
    </w:p>
    <w:p w:rsidR="006670BF" w:rsidRPr="00172004" w:rsidRDefault="006670BF" w:rsidP="00305E12">
      <w:pPr>
        <w:rPr>
          <w:rFonts w:ascii="Times New Roman" w:hAnsi="Times New Roman" w:cs="Times New Roman"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педагогической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12</w:t>
      </w:r>
      <w:r>
        <w:rPr>
          <w:rFonts w:ascii="Times New Roman" w:hAnsi="Times New Roman" w:cs="Times New Roman"/>
          <w:i/>
          <w:iCs/>
          <w:sz w:val="28"/>
          <w:szCs w:val="28"/>
        </w:rPr>
        <w:t>лет</w:t>
      </w:r>
    </w:p>
    <w:p w:rsidR="006670BF" w:rsidRDefault="006670BF" w:rsidP="00305E1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работы в</w:t>
      </w:r>
      <w:r>
        <w:rPr>
          <w:rFonts w:ascii="Times New Roman" w:hAnsi="Times New Roman" w:cs="Times New Roman"/>
          <w:sz w:val="28"/>
          <w:szCs w:val="28"/>
        </w:rPr>
        <w:t xml:space="preserve"> данном учреждении</w:t>
      </w:r>
      <w:r w:rsidRPr="0017200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21год</w:t>
      </w:r>
    </w:p>
    <w:p w:rsidR="006670BF" w:rsidRDefault="006670BF" w:rsidP="00305E1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40</w:t>
      </w:r>
      <w:r w:rsidRPr="00041244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</w:p>
    <w:p w:rsidR="006670BF" w:rsidRPr="00305E12" w:rsidRDefault="006670BF" w:rsidP="00305E12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 о повышении квалификации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670BF" w:rsidRPr="00E247AB" w:rsidRDefault="006670BF" w:rsidP="00305E12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03.03.2004 год – Курсы НОУ СИСПП - </w:t>
      </w:r>
      <w:r w:rsidRPr="004A04F6">
        <w:rPr>
          <w:rFonts w:ascii="Times New Roman" w:hAnsi="Times New Roman" w:cs="Times New Roman"/>
          <w:sz w:val="28"/>
          <w:szCs w:val="28"/>
        </w:rPr>
        <w:t>«</w:t>
      </w:r>
      <w:r w:rsidRPr="00E247AB">
        <w:rPr>
          <w:rFonts w:ascii="Times New Roman" w:hAnsi="Times New Roman" w:cs="Times New Roman"/>
          <w:i/>
          <w:iCs/>
          <w:sz w:val="28"/>
          <w:szCs w:val="28"/>
        </w:rPr>
        <w:t>Игровые технологии в работе с дошкольниками»;</w:t>
      </w:r>
    </w:p>
    <w:p w:rsidR="006670BF" w:rsidRPr="00E247AB" w:rsidRDefault="006670BF" w:rsidP="00305E12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06.06.2004 год – Курсы по теме: </w:t>
      </w:r>
      <w:r w:rsidRPr="00E247AB">
        <w:rPr>
          <w:rFonts w:ascii="Times New Roman" w:hAnsi="Times New Roman" w:cs="Times New Roman"/>
          <w:i/>
          <w:iCs/>
          <w:sz w:val="28"/>
          <w:szCs w:val="28"/>
        </w:rPr>
        <w:t>«Психолого-педагогическая диагностика развития детей»;</w:t>
      </w:r>
    </w:p>
    <w:p w:rsidR="006670BF" w:rsidRPr="00E247AB" w:rsidRDefault="006670BF" w:rsidP="00305E12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2009 год – Курсы по теме: </w:t>
      </w:r>
      <w:r w:rsidRPr="004A04F6">
        <w:rPr>
          <w:rFonts w:ascii="Times New Roman" w:hAnsi="Times New Roman" w:cs="Times New Roman"/>
          <w:sz w:val="28"/>
          <w:szCs w:val="28"/>
        </w:rPr>
        <w:t xml:space="preserve">« </w:t>
      </w:r>
      <w:r w:rsidRPr="00E247AB">
        <w:rPr>
          <w:rFonts w:ascii="Times New Roman" w:hAnsi="Times New Roman" w:cs="Times New Roman"/>
          <w:i/>
          <w:iCs/>
          <w:sz w:val="28"/>
          <w:szCs w:val="28"/>
        </w:rPr>
        <w:t>Коррекционно-педагогическая помощь детям раннего и дошкольного возраста»;</w:t>
      </w:r>
    </w:p>
    <w:p w:rsidR="006670BF" w:rsidRDefault="006670BF" w:rsidP="006A6B81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год – Курсы по теме: </w:t>
      </w:r>
      <w:r w:rsidRPr="00E247AB">
        <w:rPr>
          <w:rFonts w:ascii="Times New Roman" w:hAnsi="Times New Roman" w:cs="Times New Roman"/>
          <w:i/>
          <w:iCs/>
          <w:sz w:val="28"/>
          <w:szCs w:val="28"/>
        </w:rPr>
        <w:t>«Коррекционно-развивающие технологии в планировании занятий воспитателя Дома ребенка</w:t>
      </w:r>
      <w:r w:rsidRPr="004A04F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0BF" w:rsidRPr="00915623" w:rsidRDefault="006670BF" w:rsidP="000D23D0">
      <w:pPr>
        <w:numPr>
          <w:ilvl w:val="0"/>
          <w:numId w:val="7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0D23D0" w:rsidRDefault="006670BF" w:rsidP="000D23D0">
      <w:pPr>
        <w:numPr>
          <w:ilvl w:val="0"/>
          <w:numId w:val="7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4A04F6">
      <w:pPr>
        <w:ind w:right="49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4A04F6">
        <w:rPr>
          <w:rFonts w:ascii="Times New Roman" w:hAnsi="Times New Roman" w:cs="Times New Roman"/>
          <w:sz w:val="28"/>
          <w:szCs w:val="28"/>
        </w:rPr>
        <w:t xml:space="preserve">Персональная страничка: </w:t>
      </w:r>
      <w:hyperlink r:id="rId17" w:history="1"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maam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users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val="en-US"/>
          </w:rPr>
          <w:t>Evgeni</w:t>
        </w:r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85</w:t>
        </w:r>
      </w:hyperlink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E247AB" w:rsidRDefault="006670BF" w:rsidP="006A6B8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pict>
          <v:shape id="_x0000_s1033" type="#_x0000_t75" style="position:absolute;margin-left:0;margin-top:0;width:119pt;height:2in;z-index:-251654144;visibility:visible">
            <v:imagedata r:id="rId18" o:title=""/>
            <w10:wrap type="square"/>
          </v:shape>
        </w:pict>
      </w:r>
      <w:r w:rsidRPr="00E247AB">
        <w:rPr>
          <w:rFonts w:ascii="Times New Roman" w:hAnsi="Times New Roman" w:cs="Times New Roman"/>
          <w:b/>
          <w:bCs/>
          <w:sz w:val="48"/>
          <w:szCs w:val="48"/>
        </w:rPr>
        <w:t xml:space="preserve">Захарова Надежда </w:t>
      </w:r>
    </w:p>
    <w:p w:rsidR="006670BF" w:rsidRDefault="006670BF" w:rsidP="006A6B81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E247AB">
        <w:rPr>
          <w:rFonts w:ascii="Times New Roman" w:hAnsi="Times New Roman" w:cs="Times New Roman"/>
          <w:b/>
          <w:bCs/>
          <w:sz w:val="48"/>
          <w:szCs w:val="48"/>
        </w:rPr>
        <w:t xml:space="preserve">Николаевна </w:t>
      </w:r>
    </w:p>
    <w:p w:rsidR="006670BF" w:rsidRPr="004A04F6" w:rsidRDefault="006670BF" w:rsidP="00E247AB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Работает в КУ ХМАО-Югры «Урайский специализированный Дом ребенка»  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2007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6670BF" w:rsidRPr="004A04F6" w:rsidRDefault="006670BF" w:rsidP="00E247AB">
      <w:pPr>
        <w:rPr>
          <w:rFonts w:ascii="Times New Roman" w:hAnsi="Times New Roman" w:cs="Times New Roman"/>
          <w:sz w:val="28"/>
          <w:szCs w:val="28"/>
        </w:rPr>
      </w:pPr>
      <w:r w:rsidRPr="004A04F6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</w:p>
    <w:p w:rsidR="006670BF" w:rsidRDefault="006670BF" w:rsidP="00E247A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A04F6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первая</w:t>
      </w:r>
    </w:p>
    <w:p w:rsidR="006670BF" w:rsidRPr="00305E12" w:rsidRDefault="006670BF" w:rsidP="00E24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305E12">
        <w:rPr>
          <w:rFonts w:ascii="Times New Roman" w:hAnsi="Times New Roman" w:cs="Times New Roman"/>
          <w:i/>
          <w:iCs/>
          <w:sz w:val="28"/>
          <w:szCs w:val="28"/>
        </w:rPr>
        <w:t>средне - специальное</w:t>
      </w: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учебное заведение окончил, год: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A04F6">
        <w:rPr>
          <w:rFonts w:ascii="Times New Roman" w:hAnsi="Times New Roman" w:cs="Times New Roman"/>
          <w:sz w:val="28"/>
          <w:szCs w:val="28"/>
        </w:rPr>
        <w:t>Галичское педагогическое училище</w:t>
      </w:r>
      <w:r>
        <w:rPr>
          <w:rFonts w:ascii="Times New Roman" w:hAnsi="Times New Roman" w:cs="Times New Roman"/>
          <w:sz w:val="28"/>
          <w:szCs w:val="28"/>
        </w:rPr>
        <w:t xml:space="preserve">» Костромской области в 1978 году по специальности: </w:t>
      </w:r>
      <w:r w:rsidRPr="00E247AB">
        <w:rPr>
          <w:rFonts w:ascii="Times New Roman" w:hAnsi="Times New Roman" w:cs="Times New Roman"/>
          <w:i/>
          <w:iCs/>
          <w:sz w:val="28"/>
          <w:szCs w:val="28"/>
        </w:rPr>
        <w:t>«Учитель начальных классов общеобразовательной школы», квалификация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70BF" w:rsidRPr="00172004" w:rsidRDefault="006670BF" w:rsidP="00E247AB">
      <w:pPr>
        <w:rPr>
          <w:rFonts w:ascii="Times New Roman" w:hAnsi="Times New Roman" w:cs="Times New Roman"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педагогической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35лет</w:t>
      </w:r>
    </w:p>
    <w:p w:rsidR="006670BF" w:rsidRDefault="006670BF" w:rsidP="00E247A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работы в</w:t>
      </w:r>
      <w:r>
        <w:rPr>
          <w:rFonts w:ascii="Times New Roman" w:hAnsi="Times New Roman" w:cs="Times New Roman"/>
          <w:sz w:val="28"/>
          <w:szCs w:val="28"/>
        </w:rPr>
        <w:t xml:space="preserve"> данном учреждении</w:t>
      </w:r>
      <w:r w:rsidRPr="0017200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22год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стаж: 38</w:t>
      </w:r>
      <w:r w:rsidRPr="00041244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повышении</w:t>
      </w:r>
      <w:r w:rsidRPr="004A04F6">
        <w:rPr>
          <w:rFonts w:ascii="Times New Roman" w:hAnsi="Times New Roman" w:cs="Times New Roman"/>
          <w:sz w:val="28"/>
          <w:szCs w:val="28"/>
        </w:rPr>
        <w:t xml:space="preserve"> квалификации:</w:t>
      </w:r>
    </w:p>
    <w:p w:rsidR="006670BF" w:rsidRPr="00C3337F" w:rsidRDefault="006670BF" w:rsidP="00EA646E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2004 год- Курсы по теме: </w:t>
      </w:r>
      <w:r w:rsidRPr="00C3337F">
        <w:rPr>
          <w:rFonts w:ascii="Times New Roman" w:hAnsi="Times New Roman" w:cs="Times New Roman"/>
          <w:i/>
          <w:iCs/>
          <w:sz w:val="28"/>
          <w:szCs w:val="28"/>
        </w:rPr>
        <w:t>« Развитие и коррекция», « Современные технологии планирования и организации воспитательной, коррекционно-развивающей работы в условиях Дома ребенка»;</w:t>
      </w:r>
    </w:p>
    <w:p w:rsidR="006670BF" w:rsidRPr="00C3337F" w:rsidRDefault="006670BF" w:rsidP="00EA646E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2009 год – Курсы по теме: </w:t>
      </w:r>
      <w:r w:rsidRPr="00C3337F">
        <w:rPr>
          <w:rFonts w:ascii="Times New Roman" w:hAnsi="Times New Roman" w:cs="Times New Roman"/>
          <w:i/>
          <w:iCs/>
          <w:sz w:val="28"/>
          <w:szCs w:val="28"/>
        </w:rPr>
        <w:t>« Коррекционно-педагогическая помощь детям раннего и дошкольного возраста»;</w:t>
      </w:r>
    </w:p>
    <w:p w:rsidR="006670BF" w:rsidRPr="00C3337F" w:rsidRDefault="006670BF" w:rsidP="006A6B81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год – Курсы по теме: </w:t>
      </w:r>
      <w:r w:rsidRPr="00C3337F">
        <w:rPr>
          <w:rFonts w:ascii="Times New Roman" w:hAnsi="Times New Roman" w:cs="Times New Roman"/>
          <w:i/>
          <w:iCs/>
          <w:sz w:val="28"/>
          <w:szCs w:val="28"/>
        </w:rPr>
        <w:t>«Коррекционно-развивающие технологии в планировании занятий воспитателя Дома ребенка»;</w:t>
      </w:r>
    </w:p>
    <w:p w:rsidR="006670BF" w:rsidRPr="00915623" w:rsidRDefault="006670BF" w:rsidP="00C3337F">
      <w:pPr>
        <w:numPr>
          <w:ilvl w:val="0"/>
          <w:numId w:val="8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2017 год – 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C3337F" w:rsidRDefault="006670BF" w:rsidP="00C3337F">
      <w:pPr>
        <w:numPr>
          <w:ilvl w:val="0"/>
          <w:numId w:val="8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2018 год – 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Pr="004A04F6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4A04F6" w:rsidRDefault="006670BF" w:rsidP="00E247AB">
      <w:pPr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Персональная страничка: </w:t>
      </w:r>
      <w:hyperlink r:id="rId19" w:history="1">
        <w:r w:rsidRPr="004A04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http://www.maam.ru/users/1611159</w:t>
        </w:r>
      </w:hyperlink>
    </w:p>
    <w:p w:rsidR="006670BF" w:rsidRPr="004A04F6" w:rsidRDefault="006670BF" w:rsidP="00E247AB">
      <w:pPr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E71D89" w:rsidRDefault="006670BF" w:rsidP="00E71D89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pict>
          <v:shape id="_x0000_s1034" type="#_x0000_t75" style="position:absolute;margin-left:-.3pt;margin-top:.3pt;width:178.5pt;height:162.75pt;z-index:251659264">
            <v:imagedata r:id="rId20" o:title=""/>
            <w10:wrap type="square"/>
          </v:shape>
        </w:pict>
      </w:r>
      <w:r w:rsidRPr="00E71D89">
        <w:rPr>
          <w:rFonts w:ascii="Times New Roman" w:hAnsi="Times New Roman" w:cs="Times New Roman"/>
          <w:b/>
          <w:bCs/>
          <w:sz w:val="48"/>
          <w:szCs w:val="48"/>
        </w:rPr>
        <w:t>Дармороз Татьяна Леонидовна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Год рождения: 1983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Работает в КУ ХМАО-Югры «Урайском специализированном Доме ребенка» с  04.05.2016г.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Учитель-дефектолог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Категория: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без категории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Высшее, педагогическое</w:t>
      </w:r>
      <w:r w:rsidRPr="00E71D89">
        <w:rPr>
          <w:rFonts w:ascii="Times New Roman" w:hAnsi="Times New Roman" w:cs="Times New Roman"/>
          <w:sz w:val="28"/>
          <w:szCs w:val="28"/>
        </w:rPr>
        <w:t>.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Какие учебные заведения окончил:</w:t>
      </w:r>
    </w:p>
    <w:p w:rsidR="006670BF" w:rsidRPr="00E71D89" w:rsidRDefault="006670BF" w:rsidP="00E71D8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В 2010 году окончила  ЧГПУ, с присуждением квалификации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«Педагог-дефектолог для работы с детьми дошкольного возраста с отклонениями в развитии»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«Специальная дошкольная педагогика и психология».</w:t>
      </w:r>
    </w:p>
    <w:p w:rsidR="006670BF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В 2014 году окончила  ЧГПУ, с присуждением квалификации  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«Педагог-психолог»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по специальности «</w:t>
      </w:r>
      <w:r w:rsidRPr="00E71D89">
        <w:rPr>
          <w:rFonts w:ascii="Times New Roman" w:hAnsi="Times New Roman" w:cs="Times New Roman"/>
          <w:i/>
          <w:iCs/>
          <w:sz w:val="28"/>
          <w:szCs w:val="28"/>
        </w:rPr>
        <w:t>Педагогика и психология</w:t>
      </w:r>
      <w:r w:rsidRPr="00E71D89">
        <w:rPr>
          <w:rFonts w:ascii="Times New Roman" w:hAnsi="Times New Roman" w:cs="Times New Roman"/>
          <w:sz w:val="28"/>
          <w:szCs w:val="28"/>
        </w:rPr>
        <w:t>».</w:t>
      </w:r>
    </w:p>
    <w:p w:rsidR="006670BF" w:rsidRPr="00464E90" w:rsidRDefault="006670BF" w:rsidP="00464E90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2018 году Диплом о профессиональной подготовке </w:t>
      </w:r>
      <w:r w:rsidRPr="00E71D89">
        <w:rPr>
          <w:rFonts w:ascii="Times New Roman" w:hAnsi="Times New Roman" w:cs="Times New Roman"/>
          <w:sz w:val="28"/>
          <w:szCs w:val="28"/>
        </w:rPr>
        <w:t xml:space="preserve">НОЧУ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«Институт профессиональной переподготовки и дополнительного образования</w:t>
      </w:r>
      <w:r w:rsidRPr="00E71D89">
        <w:rPr>
          <w:rFonts w:ascii="Times New Roman" w:hAnsi="Times New Roman" w:cs="Times New Roman"/>
          <w:sz w:val="28"/>
          <w:szCs w:val="28"/>
        </w:rPr>
        <w:t xml:space="preserve">» г.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71D89">
        <w:rPr>
          <w:rFonts w:ascii="Times New Roman" w:hAnsi="Times New Roman" w:cs="Times New Roman"/>
          <w:sz w:val="28"/>
          <w:szCs w:val="28"/>
        </w:rPr>
        <w:t xml:space="preserve">Омскапо программе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«Логопедический массаж: специфика и технологии проведения логопедического массажа при различных нарушениях речи</w:t>
      </w:r>
      <w:r w:rsidRPr="00E71D89">
        <w:rPr>
          <w:rFonts w:ascii="Times New Roman" w:hAnsi="Times New Roman" w:cs="Times New Roman"/>
          <w:sz w:val="28"/>
          <w:szCs w:val="28"/>
        </w:rPr>
        <w:t>» с присвоением квалификации «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Специалист по реабилитационной работе в социальной сфере; педагог по обучению лиц с ограниченными возможностями здоровья».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Стаж педагогической работы: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9 лет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Стаж работы в данном учреждении: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2 года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Общий стаж: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9 лет</w:t>
      </w:r>
    </w:p>
    <w:p w:rsidR="006670BF" w:rsidRPr="00E71D89" w:rsidRDefault="006670BF" w:rsidP="00E71D89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Сведения о повышении квалификации:</w:t>
      </w:r>
    </w:p>
    <w:p w:rsidR="006670BF" w:rsidRPr="00464E90" w:rsidRDefault="006670BF" w:rsidP="00464E90">
      <w:pPr>
        <w:ind w:left="360"/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АУ ДПО ХМАО- Югры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«Институт развития образования»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70BF" w:rsidRPr="00E71D89" w:rsidRDefault="006670BF" w:rsidP="00BC11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2009 год - </w:t>
      </w:r>
      <w:r w:rsidRPr="00E71D89">
        <w:rPr>
          <w:rFonts w:ascii="Times New Roman" w:hAnsi="Times New Roman" w:cs="Times New Roman"/>
          <w:sz w:val="28"/>
          <w:szCs w:val="28"/>
        </w:rPr>
        <w:t>по теме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: «Коррекционная работа в дошкольном учреждении компенсирующего вида»</w:t>
      </w:r>
      <w:r>
        <w:rPr>
          <w:rFonts w:ascii="Times New Roman" w:hAnsi="Times New Roman" w:cs="Times New Roman"/>
          <w:sz w:val="28"/>
          <w:szCs w:val="28"/>
        </w:rPr>
        <w:t>в объеме 72 ч.;</w:t>
      </w:r>
    </w:p>
    <w:p w:rsidR="006670BF" w:rsidRPr="00E71D89" w:rsidRDefault="006670BF" w:rsidP="00BC11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 год-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«Информационные технологии в деятельности педагога»</w:t>
      </w:r>
      <w:r>
        <w:rPr>
          <w:rFonts w:ascii="Times New Roman" w:hAnsi="Times New Roman" w:cs="Times New Roman"/>
          <w:sz w:val="28"/>
          <w:szCs w:val="28"/>
        </w:rPr>
        <w:t>в объеме 72 ч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0BF" w:rsidRDefault="006670BF" w:rsidP="00E71D8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год 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«Организационно-педагогическое сопровождение введения ФГОС дошкольного образования</w:t>
      </w:r>
      <w:r w:rsidRPr="00E71D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в объеме 72ч</w:t>
      </w:r>
      <w:r w:rsidRPr="00E71D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0BF" w:rsidRPr="00E71D89" w:rsidRDefault="006670BF" w:rsidP="00E71D8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год- </w:t>
      </w:r>
      <w:r w:rsidRPr="00E71D89">
        <w:rPr>
          <w:rFonts w:ascii="Times New Roman" w:hAnsi="Times New Roman" w:cs="Times New Roman"/>
          <w:sz w:val="28"/>
          <w:szCs w:val="28"/>
        </w:rPr>
        <w:t xml:space="preserve"> АНО ДПО города Москвы 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 xml:space="preserve">«Институте проблем образовательной политики «Эврика»» 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«Инновационные технологии в образовании»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в рамках семинара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«Формирование и финансовое обеспечение муниципальных заданий в образовательной организации при реализации ФГОС»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0BF" w:rsidRPr="00464E90" w:rsidRDefault="006670BF" w:rsidP="00E71D89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2015 год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БУ ХМАО-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Югры  «Методическом центре развития социального обслуживания»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 по программе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«Сказкотерапия в работе  специалистов учреждений социального обслуживания»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объеме 72 ч.;</w:t>
      </w:r>
    </w:p>
    <w:p w:rsidR="006670BF" w:rsidRPr="00915623" w:rsidRDefault="006670BF" w:rsidP="00464E90">
      <w:pPr>
        <w:numPr>
          <w:ilvl w:val="0"/>
          <w:numId w:val="9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- 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464E90" w:rsidRDefault="006670BF" w:rsidP="00464E9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2018 год – 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«Образование и сопровождение детей с расстройствами аутистического спектра» в объеме 144 часа</w:t>
      </w: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Персональная страничка: </w:t>
      </w:r>
      <w:hyperlink r:id="rId21" w:history="1">
        <w:r w:rsidRPr="008C1069">
          <w:rPr>
            <w:rStyle w:val="Hyperlink"/>
            <w:rFonts w:ascii="Times New Roman" w:hAnsi="Times New Roman" w:cs="Times New Roman"/>
            <w:sz w:val="28"/>
            <w:szCs w:val="28"/>
          </w:rPr>
          <w:t>https://nsportal.ru/darmoroz-tatyana-leonidovna</w:t>
        </w:r>
      </w:hyperlink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6A6B81">
      <w:pPr>
        <w:rPr>
          <w:rFonts w:ascii="Times New Roman" w:hAnsi="Times New Roman" w:cs="Times New Roman"/>
          <w:sz w:val="28"/>
          <w:szCs w:val="28"/>
        </w:rPr>
      </w:pPr>
    </w:p>
    <w:p w:rsidR="006670BF" w:rsidRPr="001710F4" w:rsidRDefault="006670BF" w:rsidP="001710F4">
      <w:pPr>
        <w:tabs>
          <w:tab w:val="left" w:pos="360"/>
        </w:tabs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pict>
          <v:shape id="_x0000_s1035" type="#_x0000_t75" style="position:absolute;margin-left:-.3pt;margin-top:0;width:178.5pt;height:159.75pt;z-index:251658240">
            <v:imagedata r:id="rId22" o:title=""/>
            <w10:wrap type="square"/>
          </v:shape>
        </w:pict>
      </w:r>
      <w:r w:rsidRPr="001710F4">
        <w:rPr>
          <w:rFonts w:ascii="Times New Roman" w:hAnsi="Times New Roman" w:cs="Times New Roman"/>
          <w:b/>
          <w:bCs/>
          <w:sz w:val="48"/>
          <w:szCs w:val="48"/>
        </w:rPr>
        <w:t>Гильдебрант Людмила Васильевна</w:t>
      </w:r>
    </w:p>
    <w:p w:rsidR="006670BF" w:rsidRDefault="006670BF" w:rsidP="001710F4">
      <w:pPr>
        <w:tabs>
          <w:tab w:val="left" w:pos="3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710F4">
        <w:rPr>
          <w:rFonts w:ascii="Times New Roman" w:hAnsi="Times New Roman" w:cs="Times New Roman"/>
          <w:sz w:val="28"/>
          <w:szCs w:val="28"/>
        </w:rPr>
        <w:t>Год рождения: 1952 г.</w:t>
      </w:r>
    </w:p>
    <w:p w:rsidR="006670BF" w:rsidRDefault="006670BF" w:rsidP="001710F4">
      <w:pPr>
        <w:tabs>
          <w:tab w:val="left" w:pos="360"/>
        </w:tabs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46A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Работает в КУ ХМАО-Югры «Урайский специализированный Дом ребен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ка» с 28.06.1988 г.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1710F4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воспитатель.</w:t>
      </w:r>
    </w:p>
    <w:p w:rsidR="006670BF" w:rsidRPr="001710F4" w:rsidRDefault="006670BF" w:rsidP="001710F4">
      <w:pPr>
        <w:tabs>
          <w:tab w:val="left" w:pos="3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Квалификационная категория: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</w:t>
      </w:r>
    </w:p>
    <w:p w:rsidR="006670BF" w:rsidRPr="001710F4" w:rsidRDefault="006670BF" w:rsidP="001710F4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1710F4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1710F4">
        <w:rPr>
          <w:rFonts w:ascii="Times New Roman" w:hAnsi="Times New Roman" w:cs="Times New Roman"/>
          <w:i/>
          <w:iCs/>
          <w:sz w:val="28"/>
          <w:szCs w:val="28"/>
        </w:rPr>
        <w:t>средне - специальное</w:t>
      </w:r>
    </w:p>
    <w:p w:rsidR="006670BF" w:rsidRPr="001710F4" w:rsidRDefault="006670BF" w:rsidP="001710F4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акое учебное заведение окончил, 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1710F4">
        <w:rPr>
          <w:rFonts w:ascii="Times New Roman" w:hAnsi="Times New Roman" w:cs="Times New Roman"/>
          <w:sz w:val="28"/>
          <w:szCs w:val="28"/>
        </w:rPr>
        <w:t>Актюбинское</w:t>
      </w:r>
    </w:p>
    <w:p w:rsidR="006670BF" w:rsidRPr="005A7B8B" w:rsidRDefault="006670BF" w:rsidP="005A7B8B">
      <w:pPr>
        <w:tabs>
          <w:tab w:val="left" w:pos="36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1710F4">
        <w:rPr>
          <w:rFonts w:ascii="Times New Roman" w:hAnsi="Times New Roman" w:cs="Times New Roman"/>
          <w:sz w:val="28"/>
          <w:szCs w:val="28"/>
        </w:rPr>
        <w:t>педагогическое училище им. ХХХ – летия ВЛКСМ</w:t>
      </w:r>
      <w:r>
        <w:rPr>
          <w:rFonts w:ascii="Times New Roman" w:hAnsi="Times New Roman" w:cs="Times New Roman"/>
          <w:sz w:val="28"/>
          <w:szCs w:val="28"/>
        </w:rPr>
        <w:t xml:space="preserve">» в 1970 году по специальности </w:t>
      </w:r>
      <w:r w:rsidRPr="005A7B8B">
        <w:rPr>
          <w:rFonts w:ascii="Times New Roman" w:hAnsi="Times New Roman" w:cs="Times New Roman"/>
          <w:i/>
          <w:iCs/>
          <w:sz w:val="28"/>
          <w:szCs w:val="28"/>
        </w:rPr>
        <w:t>«Преподаватель в</w:t>
      </w:r>
    </w:p>
    <w:p w:rsidR="006670BF" w:rsidRDefault="006670BF" w:rsidP="005A7B8B">
      <w:pPr>
        <w:tabs>
          <w:tab w:val="left" w:pos="36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5A7B8B">
        <w:rPr>
          <w:rFonts w:ascii="Times New Roman" w:hAnsi="Times New Roman" w:cs="Times New Roman"/>
          <w:i/>
          <w:iCs/>
          <w:sz w:val="28"/>
          <w:szCs w:val="28"/>
        </w:rPr>
        <w:t>начальных классах общеобразовательной школы»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квалификация «</w:t>
      </w:r>
      <w:r>
        <w:rPr>
          <w:rFonts w:ascii="Times New Roman" w:hAnsi="Times New Roman" w:cs="Times New Roman"/>
          <w:i/>
          <w:iCs/>
          <w:sz w:val="28"/>
          <w:szCs w:val="28"/>
        </w:rPr>
        <w:t>Учитель начальных классов»</w:t>
      </w:r>
    </w:p>
    <w:p w:rsidR="006670BF" w:rsidRPr="00172004" w:rsidRDefault="006670BF" w:rsidP="004D0F35">
      <w:pPr>
        <w:rPr>
          <w:rFonts w:ascii="Times New Roman" w:hAnsi="Times New Roman" w:cs="Times New Roman"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педагогической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36лет</w:t>
      </w:r>
    </w:p>
    <w:p w:rsidR="006670BF" w:rsidRDefault="006670BF" w:rsidP="004D0F3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2004">
        <w:rPr>
          <w:rFonts w:ascii="Times New Roman" w:hAnsi="Times New Roman" w:cs="Times New Roman"/>
          <w:sz w:val="28"/>
          <w:szCs w:val="28"/>
        </w:rPr>
        <w:t>Стаж работы в</w:t>
      </w:r>
      <w:r>
        <w:rPr>
          <w:rFonts w:ascii="Times New Roman" w:hAnsi="Times New Roman" w:cs="Times New Roman"/>
          <w:sz w:val="28"/>
          <w:szCs w:val="28"/>
        </w:rPr>
        <w:t xml:space="preserve"> данном учреждении</w:t>
      </w:r>
      <w:r w:rsidRPr="0017200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30лет</w:t>
      </w:r>
    </w:p>
    <w:p w:rsidR="006670BF" w:rsidRPr="004A04F6" w:rsidRDefault="006670BF" w:rsidP="004D0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стаж: 45</w:t>
      </w:r>
      <w:r w:rsidRPr="00041244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</w:p>
    <w:p w:rsidR="006670BF" w:rsidRPr="00E71D89" w:rsidRDefault="006670BF" w:rsidP="004D0F35">
      <w:p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Сведения о повышении квалификации:</w:t>
      </w:r>
    </w:p>
    <w:p w:rsidR="006670BF" w:rsidRPr="00464E90" w:rsidRDefault="006670BF" w:rsidP="004D0F35">
      <w:pPr>
        <w:ind w:left="360"/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 xml:space="preserve">АУ ДПО ХМАО- Югры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«Институт развития образования»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670BF" w:rsidRPr="00E71D89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2009 год - </w:t>
      </w:r>
      <w:r w:rsidRPr="00E71D89">
        <w:rPr>
          <w:rFonts w:ascii="Times New Roman" w:hAnsi="Times New Roman" w:cs="Times New Roman"/>
          <w:sz w:val="28"/>
          <w:szCs w:val="28"/>
        </w:rPr>
        <w:t>по теме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: «Коррекционная работа в дошкольном учреждении компенсирующего вида»</w:t>
      </w:r>
      <w:r>
        <w:rPr>
          <w:rFonts w:ascii="Times New Roman" w:hAnsi="Times New Roman" w:cs="Times New Roman"/>
          <w:sz w:val="28"/>
          <w:szCs w:val="28"/>
        </w:rPr>
        <w:t>в объеме 72 ч.;</w:t>
      </w:r>
    </w:p>
    <w:p w:rsidR="006670BF" w:rsidRPr="00E71D89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 год-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«Информационные технологии в деятельности педагога»</w:t>
      </w:r>
      <w:r>
        <w:rPr>
          <w:rFonts w:ascii="Times New Roman" w:hAnsi="Times New Roman" w:cs="Times New Roman"/>
          <w:sz w:val="28"/>
          <w:szCs w:val="28"/>
        </w:rPr>
        <w:t>в объеме 72 ч</w:t>
      </w:r>
      <w:r w:rsidRPr="00BC110D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0BF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 год 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«Организационно-педагогическое сопровождение введения ФГОС дошкольного образования</w:t>
      </w:r>
      <w:r w:rsidRPr="00E71D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в объеме 72ч</w:t>
      </w:r>
      <w:r w:rsidRPr="00E71D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0BF" w:rsidRPr="00E71D89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 год- </w:t>
      </w:r>
      <w:r w:rsidRPr="00E71D89">
        <w:rPr>
          <w:rFonts w:ascii="Times New Roman" w:hAnsi="Times New Roman" w:cs="Times New Roman"/>
          <w:sz w:val="28"/>
          <w:szCs w:val="28"/>
        </w:rPr>
        <w:t xml:space="preserve"> АНО ДПО города Москвы 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 xml:space="preserve">«Институте проблем образовательной политики «Эврика»»  </w:t>
      </w:r>
      <w:r w:rsidRPr="00E71D89">
        <w:rPr>
          <w:rFonts w:ascii="Times New Roman" w:hAnsi="Times New Roman" w:cs="Times New Roman"/>
          <w:sz w:val="28"/>
          <w:szCs w:val="28"/>
        </w:rPr>
        <w:t xml:space="preserve">по программе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«Инновационные технологии в образовании»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в рамках семинара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«Формирование и финансовое обеспечение муниципальных заданий в образовательной организации при реализации ФГОС»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70BF" w:rsidRPr="00464E90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71D89">
        <w:rPr>
          <w:rFonts w:ascii="Times New Roman" w:hAnsi="Times New Roman" w:cs="Times New Roman"/>
          <w:sz w:val="28"/>
          <w:szCs w:val="28"/>
        </w:rPr>
        <w:t>2015 год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71D89">
        <w:rPr>
          <w:rFonts w:ascii="Times New Roman" w:hAnsi="Times New Roman" w:cs="Times New Roman"/>
          <w:sz w:val="28"/>
          <w:szCs w:val="28"/>
        </w:rPr>
        <w:t xml:space="preserve">БУ ХМАО-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Югры  «Методическом центре развития социального обслуживания»</w:t>
      </w:r>
      <w:r w:rsidRPr="00E71D89">
        <w:rPr>
          <w:rFonts w:ascii="Times New Roman" w:hAnsi="Times New Roman" w:cs="Times New Roman"/>
          <w:sz w:val="28"/>
          <w:szCs w:val="28"/>
        </w:rPr>
        <w:t xml:space="preserve">  по программе </w:t>
      </w:r>
      <w:r w:rsidRPr="00464E90">
        <w:rPr>
          <w:rFonts w:ascii="Times New Roman" w:hAnsi="Times New Roman" w:cs="Times New Roman"/>
          <w:i/>
          <w:iCs/>
          <w:sz w:val="28"/>
          <w:szCs w:val="28"/>
        </w:rPr>
        <w:t>«Сказкотерапия в работе  специалистов учреждений социального обслуживания»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объеме 72 ч.;</w:t>
      </w:r>
    </w:p>
    <w:p w:rsidR="006670BF" w:rsidRPr="00915623" w:rsidRDefault="006670BF" w:rsidP="004D0F35">
      <w:pPr>
        <w:numPr>
          <w:ilvl w:val="0"/>
          <w:numId w:val="9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- 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содержаниеспециальной психолого – педагогической помощи детям с ОВЗ в условиях реализации ФГОС», в объеме 72 часа. </w:t>
      </w:r>
    </w:p>
    <w:p w:rsidR="006670BF" w:rsidRPr="004D0F35" w:rsidRDefault="006670BF" w:rsidP="004D0F35">
      <w:pPr>
        <w:numPr>
          <w:ilvl w:val="0"/>
          <w:numId w:val="9"/>
        </w:num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2018 год – Курсы по теме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«Образование и сопровождение детей с расстройствами аутистического спектра» в объеме 144 часа</w:t>
      </w:r>
    </w:p>
    <w:p w:rsidR="006670BF" w:rsidRDefault="006670BF" w:rsidP="004D0F35">
      <w:pPr>
        <w:tabs>
          <w:tab w:val="left" w:pos="3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1710F4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Персональная страничка</w:t>
      </w:r>
      <w:r w:rsidRPr="001710F4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3777D7">
          <w:rPr>
            <w:rStyle w:val="Hyperlink"/>
            <w:rFonts w:ascii="Times New Roman" w:hAnsi="Times New Roman" w:cs="Times New Roman"/>
            <w:sz w:val="28"/>
            <w:szCs w:val="28"/>
          </w:rPr>
          <w:t>https://nsportal.ru/gildebrant-lyudmila-vasilevna</w:t>
        </w:r>
      </w:hyperlink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margin-left:-.3pt;margin-top:7.8pt;width:181pt;height:135.75pt;z-index:251660288;visibility:visible">
            <v:imagedata r:id="rId24" o:title=""/>
            <w10:wrap type="square"/>
          </v:shape>
        </w:pict>
      </w:r>
      <w:r w:rsidRPr="003B46C2">
        <w:rPr>
          <w:rFonts w:ascii="Times New Roman" w:hAnsi="Times New Roman" w:cs="Times New Roman"/>
          <w:b/>
          <w:bCs/>
          <w:sz w:val="48"/>
          <w:szCs w:val="48"/>
        </w:rPr>
        <w:t>Юсупова ГульсинаТалгатовна</w:t>
      </w: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>Дата рождения: 18.01.1952г.</w:t>
      </w:r>
    </w:p>
    <w:p w:rsidR="006670BF" w:rsidRPr="00EE7359" w:rsidRDefault="006670BF" w:rsidP="00EF5746">
      <w:pPr>
        <w:tabs>
          <w:tab w:val="left" w:pos="360"/>
        </w:tabs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Работает в КУ ХМАО-Югры «Урайский специализированный Дом ребенка» с 06.11.1986 г.</w:t>
      </w: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Должность: </w:t>
      </w:r>
      <w:r w:rsidRPr="00EE735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воспитатель.</w:t>
      </w:r>
    </w:p>
    <w:p w:rsidR="006670BF" w:rsidRPr="00EE7359" w:rsidRDefault="006670BF" w:rsidP="00EF5746">
      <w:pPr>
        <w:tabs>
          <w:tab w:val="left" w:pos="360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Квалификационная категория: </w:t>
      </w:r>
      <w:r w:rsidRPr="00EE735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первая</w:t>
      </w:r>
    </w:p>
    <w:p w:rsidR="006670BF" w:rsidRPr="00EE7359" w:rsidRDefault="006670BF" w:rsidP="00EF5746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>средне - специальное</w:t>
      </w:r>
    </w:p>
    <w:p w:rsidR="006670BF" w:rsidRPr="00EE7359" w:rsidRDefault="006670BF" w:rsidP="00EF5746">
      <w:pPr>
        <w:rPr>
          <w:rFonts w:ascii="Times New Roman" w:hAnsi="Times New Roman" w:cs="Times New Roman"/>
          <w:noProof/>
          <w:sz w:val="28"/>
          <w:szCs w:val="28"/>
        </w:rPr>
      </w:pP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учебное заведение окончил, год:</w:t>
      </w:r>
      <w:r w:rsidRPr="00EE7359">
        <w:rPr>
          <w:rFonts w:ascii="Times New Roman" w:hAnsi="Times New Roman" w:cs="Times New Roman"/>
          <w:sz w:val="28"/>
          <w:szCs w:val="28"/>
        </w:rPr>
        <w:t xml:space="preserve"> «Уфимское дошкольное педучилище» в 1973 году по специальности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>«Дошкольное воспитание»,</w:t>
      </w:r>
      <w:r w:rsidRPr="00EE7359">
        <w:rPr>
          <w:rFonts w:ascii="Times New Roman" w:hAnsi="Times New Roman" w:cs="Times New Roman"/>
          <w:sz w:val="28"/>
          <w:szCs w:val="28"/>
        </w:rPr>
        <w:t xml:space="preserve"> квалификация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>«Воспитатель детского сада»</w:t>
      </w: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 xml:space="preserve">Стаж педагогической работы: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>32 года</w:t>
      </w:r>
    </w:p>
    <w:p w:rsidR="006670BF" w:rsidRPr="00EE7359" w:rsidRDefault="006670BF" w:rsidP="00EF574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 xml:space="preserve">Стаж работы в данном учреждении: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 xml:space="preserve">32 года </w:t>
      </w: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>Общий стаж: 48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>Сведения о повышении квалификации:</w:t>
      </w:r>
    </w:p>
    <w:p w:rsidR="006670BF" w:rsidRPr="00EE7359" w:rsidRDefault="006670BF" w:rsidP="00EF5746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sz w:val="28"/>
          <w:szCs w:val="28"/>
        </w:rPr>
        <w:t xml:space="preserve">2014 г.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E7359">
        <w:rPr>
          <w:rFonts w:ascii="Times New Roman" w:hAnsi="Times New Roman" w:cs="Times New Roman"/>
          <w:sz w:val="28"/>
          <w:szCs w:val="28"/>
        </w:rPr>
        <w:t xml:space="preserve">Курсы по теме: </w:t>
      </w:r>
      <w:r w:rsidRPr="00EE7359">
        <w:rPr>
          <w:rFonts w:ascii="Times New Roman" w:hAnsi="Times New Roman" w:cs="Times New Roman"/>
          <w:i/>
          <w:iCs/>
          <w:sz w:val="28"/>
          <w:szCs w:val="28"/>
        </w:rPr>
        <w:t>«Коррекционная педагогическая помощь детям раннего и дошкольного возраста</w:t>
      </w:r>
      <w:r w:rsidRPr="00EE7359">
        <w:rPr>
          <w:rFonts w:ascii="Times New Roman" w:hAnsi="Times New Roman" w:cs="Times New Roman"/>
          <w:sz w:val="28"/>
          <w:szCs w:val="28"/>
        </w:rPr>
        <w:t>», в объеме 72 часа.</w:t>
      </w:r>
    </w:p>
    <w:p w:rsidR="006670BF" w:rsidRPr="00EE7359" w:rsidRDefault="006670BF" w:rsidP="00EF5746">
      <w:pPr>
        <w:numPr>
          <w:ilvl w:val="0"/>
          <w:numId w:val="9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- Курсы по теме: </w:t>
      </w:r>
      <w:r w:rsidRPr="00EE735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Pr="00EE7359" w:rsidRDefault="006670BF" w:rsidP="00EF5746">
      <w:pPr>
        <w:numPr>
          <w:ilvl w:val="0"/>
          <w:numId w:val="9"/>
        </w:num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EE73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теме: </w:t>
      </w:r>
      <w:r w:rsidRPr="00EE735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   </w:t>
      </w: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</w:p>
    <w:p w:rsidR="006670BF" w:rsidRPr="00EE7359" w:rsidRDefault="006670BF" w:rsidP="00EF5746">
      <w:pPr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tabs>
          <w:tab w:val="left" w:pos="360"/>
        </w:tabs>
      </w:pPr>
      <w:r w:rsidRPr="00EE7359">
        <w:rPr>
          <w:rFonts w:ascii="Times New Roman" w:hAnsi="Times New Roman" w:cs="Times New Roman"/>
          <w:sz w:val="28"/>
          <w:szCs w:val="28"/>
        </w:rPr>
        <w:t xml:space="preserve">Персональная страничка: </w:t>
      </w:r>
      <w:hyperlink r:id="rId25" w:history="1">
        <w:r w:rsidRPr="00EE7359">
          <w:rPr>
            <w:rStyle w:val="Hyperlink"/>
            <w:rFonts w:ascii="Times New Roman" w:hAnsi="Times New Roman" w:cs="Times New Roman"/>
            <w:sz w:val="28"/>
            <w:szCs w:val="28"/>
          </w:rPr>
          <w:t>https://nsportal.ru/gulsina-talgatovna-yusupova</w:t>
        </w:r>
      </w:hyperlink>
    </w:p>
    <w:p w:rsidR="006670BF" w:rsidRDefault="006670BF" w:rsidP="00EF5746"/>
    <w:p w:rsidR="006670BF" w:rsidRDefault="006670BF" w:rsidP="00EF5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EF57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70BF" w:rsidRDefault="006670BF" w:rsidP="00D503F7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pict>
          <v:shape id="_x0000_s1037" type="#_x0000_t75" style="position:absolute;margin-left:0;margin-top:.3pt;width:126.25pt;height:227.2pt;z-index:251663360">
            <v:imagedata r:id="rId26" o:title=""/>
            <w10:wrap type="square"/>
          </v:shape>
        </w:pict>
      </w:r>
      <w:r>
        <w:rPr>
          <w:rFonts w:ascii="Times New Roman" w:hAnsi="Times New Roman" w:cs="Times New Roman"/>
          <w:b/>
          <w:bCs/>
          <w:sz w:val="48"/>
          <w:szCs w:val="48"/>
        </w:rPr>
        <w:t>Ленина Ольга</w:t>
      </w:r>
    </w:p>
    <w:p w:rsidR="006670BF" w:rsidRDefault="006670BF" w:rsidP="00D503F7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643D66">
        <w:rPr>
          <w:rFonts w:ascii="Times New Roman" w:hAnsi="Times New Roman" w:cs="Times New Roman"/>
          <w:b/>
          <w:bCs/>
          <w:sz w:val="48"/>
          <w:szCs w:val="48"/>
        </w:rPr>
        <w:t>Александровна</w:t>
      </w:r>
    </w:p>
    <w:p w:rsidR="006670BF" w:rsidRPr="006918D7" w:rsidRDefault="006670BF" w:rsidP="00D5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рождении: 1974г.</w:t>
      </w:r>
    </w:p>
    <w:p w:rsidR="006670BF" w:rsidRPr="00643D66" w:rsidRDefault="006670BF" w:rsidP="00D503F7">
      <w:pPr>
        <w:rPr>
          <w:rFonts w:ascii="Times New Roman" w:hAnsi="Times New Roman" w:cs="Times New Roman"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>Работает в  КУ ХМАО-Югры «Урайский специализированный Дом ребенка» с 6 апреля  1994г.</w:t>
      </w:r>
    </w:p>
    <w:p w:rsidR="006670BF" w:rsidRPr="00643D66" w:rsidRDefault="006670BF" w:rsidP="00D503F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Pr="00643D66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</w:p>
    <w:p w:rsidR="006670BF" w:rsidRPr="00643D66" w:rsidRDefault="006670BF" w:rsidP="00D503F7">
      <w:pPr>
        <w:rPr>
          <w:rFonts w:ascii="Times New Roman" w:hAnsi="Times New Roman" w:cs="Times New Roman"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 xml:space="preserve">Категория: </w:t>
      </w:r>
      <w:r w:rsidRPr="00643D66">
        <w:rPr>
          <w:rFonts w:ascii="Times New Roman" w:hAnsi="Times New Roman" w:cs="Times New Roman"/>
          <w:i/>
          <w:iCs/>
          <w:sz w:val="28"/>
          <w:szCs w:val="28"/>
        </w:rPr>
        <w:t>без категории</w:t>
      </w:r>
    </w:p>
    <w:p w:rsidR="006670BF" w:rsidRDefault="006670BF" w:rsidP="00D50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высшее-профессиональное</w:t>
      </w:r>
    </w:p>
    <w:p w:rsidR="006670BF" w:rsidRPr="00643D66" w:rsidRDefault="006670BF" w:rsidP="00D503F7">
      <w:pPr>
        <w:rPr>
          <w:rFonts w:ascii="Times New Roman" w:hAnsi="Times New Roman" w:cs="Times New Roman"/>
          <w:sz w:val="28"/>
          <w:szCs w:val="28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акое учебное заведение окончил, </w:t>
      </w: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: ГОУ ВПО </w:t>
      </w:r>
      <w:r w:rsidRPr="00643D66">
        <w:rPr>
          <w:rFonts w:ascii="Times New Roman" w:hAnsi="Times New Roman" w:cs="Times New Roman"/>
          <w:sz w:val="28"/>
          <w:szCs w:val="28"/>
        </w:rPr>
        <w:t xml:space="preserve">«Челябинский государственный педагогический университет» </w:t>
      </w:r>
      <w:r>
        <w:rPr>
          <w:rFonts w:ascii="Times New Roman" w:hAnsi="Times New Roman" w:cs="Times New Roman"/>
          <w:sz w:val="28"/>
          <w:szCs w:val="28"/>
        </w:rPr>
        <w:t xml:space="preserve">в  , по специальности </w:t>
      </w:r>
      <w:r w:rsidRPr="00643D66">
        <w:rPr>
          <w:rFonts w:ascii="Times New Roman" w:hAnsi="Times New Roman" w:cs="Times New Roman"/>
          <w:i/>
          <w:iCs/>
          <w:sz w:val="28"/>
          <w:szCs w:val="28"/>
        </w:rPr>
        <w:t>«Специальная дошкольная педагогика и психология»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643D66">
        <w:rPr>
          <w:rFonts w:ascii="Times New Roman" w:hAnsi="Times New Roman" w:cs="Times New Roman"/>
          <w:sz w:val="28"/>
          <w:szCs w:val="28"/>
        </w:rPr>
        <w:t xml:space="preserve">валификация </w:t>
      </w:r>
      <w:r w:rsidRPr="00643D66">
        <w:rPr>
          <w:rFonts w:ascii="Times New Roman" w:hAnsi="Times New Roman" w:cs="Times New Roman"/>
          <w:i/>
          <w:iCs/>
          <w:sz w:val="28"/>
          <w:szCs w:val="28"/>
        </w:rPr>
        <w:t>«Педагог-дефектолог для работы с детьми дошкольного возраста с отклонениями в развитии»</w:t>
      </w:r>
      <w:r w:rsidRPr="00643D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0BF" w:rsidRPr="0024499B" w:rsidRDefault="006670BF" w:rsidP="00D503F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 xml:space="preserve">Стаж педагогической работы – </w:t>
      </w:r>
      <w:r w:rsidRPr="0024499B">
        <w:rPr>
          <w:rFonts w:ascii="Times New Roman" w:hAnsi="Times New Roman" w:cs="Times New Roman"/>
          <w:i/>
          <w:iCs/>
          <w:sz w:val="28"/>
          <w:szCs w:val="28"/>
        </w:rPr>
        <w:t xml:space="preserve">3года </w:t>
      </w:r>
    </w:p>
    <w:p w:rsidR="006670BF" w:rsidRPr="00643D66" w:rsidRDefault="006670BF" w:rsidP="00D503F7">
      <w:pPr>
        <w:tabs>
          <w:tab w:val="left" w:pos="5648"/>
        </w:tabs>
        <w:rPr>
          <w:rFonts w:ascii="Times New Roman" w:hAnsi="Times New Roman" w:cs="Times New Roman"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 xml:space="preserve">Стаж работы в данном учреждении – </w:t>
      </w:r>
      <w:r w:rsidRPr="0024499B">
        <w:rPr>
          <w:rFonts w:ascii="Times New Roman" w:hAnsi="Times New Roman" w:cs="Times New Roman"/>
          <w:i/>
          <w:iCs/>
          <w:sz w:val="28"/>
          <w:szCs w:val="28"/>
        </w:rPr>
        <w:t>24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499B">
        <w:rPr>
          <w:rFonts w:ascii="Times New Roman" w:hAnsi="Times New Roman" w:cs="Times New Roman"/>
          <w:i/>
          <w:iCs/>
          <w:sz w:val="28"/>
          <w:szCs w:val="28"/>
        </w:rPr>
        <w:t>года</w:t>
      </w:r>
      <w:r w:rsidRPr="00643D66">
        <w:rPr>
          <w:rFonts w:ascii="Times New Roman" w:hAnsi="Times New Roman" w:cs="Times New Roman"/>
          <w:sz w:val="28"/>
          <w:szCs w:val="28"/>
        </w:rPr>
        <w:tab/>
      </w:r>
    </w:p>
    <w:p w:rsidR="006670BF" w:rsidRPr="00643D66" w:rsidRDefault="006670BF" w:rsidP="00D503F7">
      <w:pPr>
        <w:rPr>
          <w:rFonts w:ascii="Times New Roman" w:hAnsi="Times New Roman" w:cs="Times New Roman"/>
          <w:sz w:val="28"/>
          <w:szCs w:val="28"/>
        </w:rPr>
      </w:pPr>
      <w:r w:rsidRPr="00643D66">
        <w:rPr>
          <w:rFonts w:ascii="Times New Roman" w:hAnsi="Times New Roman" w:cs="Times New Roman"/>
          <w:sz w:val="28"/>
          <w:szCs w:val="28"/>
        </w:rPr>
        <w:t xml:space="preserve">Общий стаж – </w:t>
      </w:r>
      <w:r w:rsidRPr="0024499B">
        <w:rPr>
          <w:rFonts w:ascii="Times New Roman" w:hAnsi="Times New Roman" w:cs="Times New Roman"/>
          <w:i/>
          <w:iCs/>
          <w:sz w:val="28"/>
          <w:szCs w:val="28"/>
        </w:rPr>
        <w:t>24года</w:t>
      </w:r>
    </w:p>
    <w:p w:rsidR="006670BF" w:rsidRPr="00915623" w:rsidRDefault="006670BF" w:rsidP="00D503F7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 о повышении квалификации:</w:t>
      </w:r>
    </w:p>
    <w:p w:rsidR="006670BF" w:rsidRPr="00915623" w:rsidRDefault="006670BF" w:rsidP="00D503F7">
      <w:pPr>
        <w:numPr>
          <w:ilvl w:val="0"/>
          <w:numId w:val="1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2017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«Психолого-педагогическое сопровождение детей в условиях реализации ФГОС. Организация и содержание специальной психолого – педагогической помощи детям с ОВЗ в условиях реализации ФГОС», в объеме 72 часа. </w:t>
      </w:r>
    </w:p>
    <w:p w:rsidR="006670BF" w:rsidRDefault="006670BF" w:rsidP="00D503F7">
      <w:pPr>
        <w:numPr>
          <w:ilvl w:val="0"/>
          <w:numId w:val="1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5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2018 год – Курсы по теме </w:t>
      </w:r>
      <w:r w:rsidRPr="0091562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«Образование и сопровождение детей с расстройствами аутистического спектра» в объеме 144 часа. </w:t>
      </w:r>
    </w:p>
    <w:p w:rsidR="006670BF" w:rsidRDefault="006670BF" w:rsidP="00D503F7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70BF" w:rsidRPr="006F6A30" w:rsidRDefault="006670BF" w:rsidP="007C75BB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Персональная страничка: </w:t>
      </w:r>
      <w:hyperlink r:id="rId27" w:history="1"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https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://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nsportal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/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lenina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-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olga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eastAsia="ru-RU"/>
          </w:rPr>
          <w:t>-</w:t>
        </w:r>
        <w:r w:rsidRPr="006F6A30">
          <w:rPr>
            <w:rStyle w:val="Hyperlink"/>
            <w:rFonts w:ascii="Times New Roman" w:hAnsi="Times New Roman" w:cs="Times New Roman"/>
            <w:sz w:val="28"/>
            <w:szCs w:val="28"/>
            <w:lang w:val="en-US" w:eastAsia="ru-RU"/>
          </w:rPr>
          <w:t>aleksandrovna</w:t>
        </w:r>
      </w:hyperlink>
    </w:p>
    <w:p w:rsidR="006670BF" w:rsidRPr="00D503F7" w:rsidRDefault="006670BF" w:rsidP="00D503F7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70BF" w:rsidRPr="00EF5746" w:rsidRDefault="006670BF" w:rsidP="00D503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70BF" w:rsidRPr="00EF5746" w:rsidSect="0049035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A1CB6"/>
    <w:multiLevelType w:val="hybridMultilevel"/>
    <w:tmpl w:val="F218306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1">
    <w:nsid w:val="2C9E6E68"/>
    <w:multiLevelType w:val="multilevel"/>
    <w:tmpl w:val="AAAE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25F1A0A"/>
    <w:multiLevelType w:val="hybridMultilevel"/>
    <w:tmpl w:val="47DC4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E4C3D71"/>
    <w:multiLevelType w:val="hybridMultilevel"/>
    <w:tmpl w:val="44D4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1E52EEF"/>
    <w:multiLevelType w:val="hybridMultilevel"/>
    <w:tmpl w:val="65E0C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6060987"/>
    <w:multiLevelType w:val="hybridMultilevel"/>
    <w:tmpl w:val="A774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1CF6DF3"/>
    <w:multiLevelType w:val="hybridMultilevel"/>
    <w:tmpl w:val="EA184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67C3A4B"/>
    <w:multiLevelType w:val="hybridMultilevel"/>
    <w:tmpl w:val="1D50E7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0A3"/>
    <w:rsid w:val="0000148A"/>
    <w:rsid w:val="00002CEA"/>
    <w:rsid w:val="00041244"/>
    <w:rsid w:val="000B3870"/>
    <w:rsid w:val="000D23D0"/>
    <w:rsid w:val="000E1094"/>
    <w:rsid w:val="0011760A"/>
    <w:rsid w:val="00127665"/>
    <w:rsid w:val="001710F4"/>
    <w:rsid w:val="00172004"/>
    <w:rsid w:val="001B3635"/>
    <w:rsid w:val="00207F6F"/>
    <w:rsid w:val="0022798C"/>
    <w:rsid w:val="0024499B"/>
    <w:rsid w:val="00257223"/>
    <w:rsid w:val="0028707B"/>
    <w:rsid w:val="002C74E9"/>
    <w:rsid w:val="00300F6C"/>
    <w:rsid w:val="00305E12"/>
    <w:rsid w:val="00325486"/>
    <w:rsid w:val="00340808"/>
    <w:rsid w:val="003777D7"/>
    <w:rsid w:val="003B3EE4"/>
    <w:rsid w:val="003B46C2"/>
    <w:rsid w:val="003C7DD4"/>
    <w:rsid w:val="003E60D1"/>
    <w:rsid w:val="00403E61"/>
    <w:rsid w:val="00424130"/>
    <w:rsid w:val="004428FA"/>
    <w:rsid w:val="00464E90"/>
    <w:rsid w:val="00473D29"/>
    <w:rsid w:val="004778E5"/>
    <w:rsid w:val="0049035B"/>
    <w:rsid w:val="0049135F"/>
    <w:rsid w:val="004A04F6"/>
    <w:rsid w:val="004C7AB3"/>
    <w:rsid w:val="004D0F35"/>
    <w:rsid w:val="004D68BF"/>
    <w:rsid w:val="00510002"/>
    <w:rsid w:val="00534650"/>
    <w:rsid w:val="00544F17"/>
    <w:rsid w:val="005A7B8B"/>
    <w:rsid w:val="005C04DF"/>
    <w:rsid w:val="006076CA"/>
    <w:rsid w:val="006172F9"/>
    <w:rsid w:val="00636B7E"/>
    <w:rsid w:val="00643D66"/>
    <w:rsid w:val="00650DE6"/>
    <w:rsid w:val="006670BF"/>
    <w:rsid w:val="006918D7"/>
    <w:rsid w:val="006A6B81"/>
    <w:rsid w:val="006C71EE"/>
    <w:rsid w:val="006D0E9D"/>
    <w:rsid w:val="006D680B"/>
    <w:rsid w:val="006E786C"/>
    <w:rsid w:val="006F6A30"/>
    <w:rsid w:val="00704503"/>
    <w:rsid w:val="007B78EE"/>
    <w:rsid w:val="007C75BB"/>
    <w:rsid w:val="007E7A47"/>
    <w:rsid w:val="007F6275"/>
    <w:rsid w:val="007F648F"/>
    <w:rsid w:val="007F6990"/>
    <w:rsid w:val="00822641"/>
    <w:rsid w:val="008472B0"/>
    <w:rsid w:val="00861BBF"/>
    <w:rsid w:val="00880C97"/>
    <w:rsid w:val="008B035E"/>
    <w:rsid w:val="008C1069"/>
    <w:rsid w:val="008D33AE"/>
    <w:rsid w:val="008D7CCB"/>
    <w:rsid w:val="008E0A04"/>
    <w:rsid w:val="00904A99"/>
    <w:rsid w:val="00915623"/>
    <w:rsid w:val="00946AAA"/>
    <w:rsid w:val="00954607"/>
    <w:rsid w:val="00985C99"/>
    <w:rsid w:val="00993613"/>
    <w:rsid w:val="009B5C43"/>
    <w:rsid w:val="009C2530"/>
    <w:rsid w:val="00A24971"/>
    <w:rsid w:val="00A6280C"/>
    <w:rsid w:val="00A6579C"/>
    <w:rsid w:val="00A65FEE"/>
    <w:rsid w:val="00A90C1C"/>
    <w:rsid w:val="00AB185A"/>
    <w:rsid w:val="00AC5BA1"/>
    <w:rsid w:val="00AF334A"/>
    <w:rsid w:val="00B035FD"/>
    <w:rsid w:val="00B71ECE"/>
    <w:rsid w:val="00B746D1"/>
    <w:rsid w:val="00BC110D"/>
    <w:rsid w:val="00C3337F"/>
    <w:rsid w:val="00C36606"/>
    <w:rsid w:val="00C46A3C"/>
    <w:rsid w:val="00C65638"/>
    <w:rsid w:val="00C73974"/>
    <w:rsid w:val="00C77E5F"/>
    <w:rsid w:val="00C92322"/>
    <w:rsid w:val="00CA7F7C"/>
    <w:rsid w:val="00CB4DA7"/>
    <w:rsid w:val="00D06031"/>
    <w:rsid w:val="00D177E0"/>
    <w:rsid w:val="00D22EB4"/>
    <w:rsid w:val="00D503F7"/>
    <w:rsid w:val="00D75DC2"/>
    <w:rsid w:val="00DC4165"/>
    <w:rsid w:val="00E0007B"/>
    <w:rsid w:val="00E21095"/>
    <w:rsid w:val="00E247AB"/>
    <w:rsid w:val="00E310A3"/>
    <w:rsid w:val="00E31BDC"/>
    <w:rsid w:val="00E715C9"/>
    <w:rsid w:val="00E71D89"/>
    <w:rsid w:val="00E87070"/>
    <w:rsid w:val="00EA3F8B"/>
    <w:rsid w:val="00EA646E"/>
    <w:rsid w:val="00EE7359"/>
    <w:rsid w:val="00EF4EC8"/>
    <w:rsid w:val="00EF5746"/>
    <w:rsid w:val="00F372C9"/>
    <w:rsid w:val="00F90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43"/>
    <w:rPr>
      <w:rFonts w:cs="Calibri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77E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7E5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ListParagraph">
    <w:name w:val="List Paragraph"/>
    <w:basedOn w:val="Normal"/>
    <w:uiPriority w:val="99"/>
    <w:qFormat/>
    <w:rsid w:val="00A24971"/>
    <w:pPr>
      <w:ind w:left="720"/>
    </w:pPr>
  </w:style>
  <w:style w:type="character" w:styleId="Strong">
    <w:name w:val="Strong"/>
    <w:basedOn w:val="DefaultParagraphFont"/>
    <w:uiPriority w:val="99"/>
    <w:qFormat/>
    <w:rsid w:val="00C77E5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28707B"/>
  </w:style>
  <w:style w:type="character" w:styleId="Hyperlink">
    <w:name w:val="Hyperlink"/>
    <w:basedOn w:val="DefaultParagraphFont"/>
    <w:uiPriority w:val="99"/>
    <w:rsid w:val="00E2109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B746D1"/>
    <w:rPr>
      <w:color w:val="auto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rsid w:val="00EF574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0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baldina-lyubov-gennadevna" TargetMode="External"/><Relationship Id="rId13" Type="http://schemas.openxmlformats.org/officeDocument/2006/relationships/hyperlink" Target="https://nsportal.ru/anastasiya-vladimirovna-fadin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nsportal.ru/darmoroz-tatyana-leonidovn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maam.ru/users/Evgeni85" TargetMode="External"/><Relationship Id="rId25" Type="http://schemas.openxmlformats.org/officeDocument/2006/relationships/hyperlink" Target="https://nsportal.ru/gulsina-talgatovna-yusupov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sportal.ru/lena67" TargetMode="External"/><Relationship Id="rId11" Type="http://schemas.openxmlformats.org/officeDocument/2006/relationships/hyperlink" Target="https://nsportal.ru/galina-vladimirovna-sidorenko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nsportal.ru/mustafina-damira-hashimovna" TargetMode="External"/><Relationship Id="rId23" Type="http://schemas.openxmlformats.org/officeDocument/2006/relationships/hyperlink" Target="https://nsportal.ru/gildebrant-lyudmila-vasilevn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maam.ru/users/16111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nsportal.ru/lenina-olga-aleksandrov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232</TotalTime>
  <Pages>13</Pages>
  <Words>2548</Words>
  <Characters>14526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domreb10</cp:lastModifiedBy>
  <cp:revision>58</cp:revision>
  <dcterms:created xsi:type="dcterms:W3CDTF">2018-06-22T15:56:00Z</dcterms:created>
  <dcterms:modified xsi:type="dcterms:W3CDTF">2018-07-02T05:05:00Z</dcterms:modified>
</cp:coreProperties>
</file>